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51DF" w:rsidRPr="00C032C5" w:rsidRDefault="005551DF" w:rsidP="000B6AAC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Приложение 7</w:t>
      </w:r>
      <w:r w:rsidRPr="00C032C5">
        <w:rPr>
          <w:rFonts w:ascii="Times New Roman" w:hAnsi="Times New Roman" w:cs="Times New Roman"/>
          <w:sz w:val="20"/>
          <w:szCs w:val="20"/>
        </w:rPr>
        <w:t xml:space="preserve">                      </w:t>
      </w:r>
    </w:p>
    <w:p w:rsidR="005551DF" w:rsidRPr="00C032C5" w:rsidRDefault="005551DF" w:rsidP="000B6AAC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</w:t>
      </w:r>
      <w:r w:rsidRPr="00C032C5">
        <w:rPr>
          <w:rFonts w:ascii="Times New Roman" w:hAnsi="Times New Roman" w:cs="Times New Roman"/>
          <w:sz w:val="20"/>
          <w:szCs w:val="20"/>
        </w:rPr>
        <w:t xml:space="preserve">к положению </w:t>
      </w:r>
      <w:r w:rsidRPr="00C032C5">
        <w:rPr>
          <w:rFonts w:ascii="Times New Roman" w:hAnsi="Times New Roman" w:cs="Times New Roman"/>
          <w:sz w:val="20"/>
          <w:szCs w:val="20"/>
          <w:lang w:val="en-US"/>
        </w:rPr>
        <w:t>X</w:t>
      </w:r>
      <w:r>
        <w:rPr>
          <w:rFonts w:ascii="Times New Roman" w:hAnsi="Times New Roman" w:cs="Times New Roman"/>
          <w:sz w:val="20"/>
          <w:szCs w:val="20"/>
          <w:lang w:val="en-US"/>
        </w:rPr>
        <w:t>III</w:t>
      </w:r>
      <w:r w:rsidRPr="00326130">
        <w:rPr>
          <w:rFonts w:ascii="Times New Roman" w:hAnsi="Times New Roman" w:cs="Times New Roman"/>
          <w:sz w:val="20"/>
          <w:szCs w:val="20"/>
        </w:rPr>
        <w:t xml:space="preserve"> </w:t>
      </w:r>
      <w:r w:rsidRPr="00C032C5">
        <w:rPr>
          <w:rFonts w:ascii="Times New Roman" w:hAnsi="Times New Roman" w:cs="Times New Roman"/>
          <w:sz w:val="20"/>
          <w:szCs w:val="20"/>
        </w:rPr>
        <w:t xml:space="preserve"> Межрегионального</w:t>
      </w:r>
    </w:p>
    <w:p w:rsidR="005551DF" w:rsidRPr="00C032C5" w:rsidRDefault="005551DF" w:rsidP="000B6AAC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C032C5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праздника алтайского народа «Эл-Ойын»</w:t>
      </w:r>
    </w:p>
    <w:p w:rsidR="005551DF" w:rsidRDefault="005551DF" w:rsidP="000B6AA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5551DF" w:rsidRDefault="005551DF" w:rsidP="000B6AA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5551DF" w:rsidRPr="005F3FF5" w:rsidRDefault="005551DF" w:rsidP="004D78E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F3FF5">
        <w:rPr>
          <w:rFonts w:ascii="Times New Roman" w:hAnsi="Times New Roman" w:cs="Times New Roman"/>
          <w:b/>
          <w:bCs/>
          <w:sz w:val="28"/>
          <w:szCs w:val="28"/>
        </w:rPr>
        <w:t>ПОЛОЖЕНИЕ</w:t>
      </w:r>
    </w:p>
    <w:p w:rsidR="005551DF" w:rsidRPr="005F3FF5" w:rsidRDefault="005551DF" w:rsidP="004D78E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F3FF5">
        <w:rPr>
          <w:rFonts w:ascii="Times New Roman" w:hAnsi="Times New Roman" w:cs="Times New Roman"/>
          <w:b/>
          <w:bCs/>
          <w:sz w:val="28"/>
          <w:szCs w:val="28"/>
        </w:rPr>
        <w:t xml:space="preserve">о  проведении выставки-ярмарки  народных  художественных промыслов и   ремесел  «Город  мастеров», в рамках </w:t>
      </w:r>
      <w:bookmarkStart w:id="0" w:name="_GoBack"/>
      <w:bookmarkEnd w:id="0"/>
      <w:r w:rsidRPr="005F3FF5">
        <w:rPr>
          <w:rFonts w:ascii="Times New Roman" w:hAnsi="Times New Roman" w:cs="Times New Roman"/>
          <w:b/>
          <w:bCs/>
          <w:sz w:val="28"/>
          <w:szCs w:val="28"/>
        </w:rPr>
        <w:t>Межрегионального праздника алтайского народа «Эл-Ойын», посвящённого  90-лети</w:t>
      </w:r>
      <w:r w:rsidRPr="005F3FF5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ю образования 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Ойротской </w:t>
      </w:r>
      <w:r w:rsidRPr="005F3FF5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автономной области</w:t>
      </w:r>
    </w:p>
    <w:p w:rsidR="005551DF" w:rsidRPr="005F3FF5" w:rsidRDefault="005551DF" w:rsidP="004D78EF">
      <w:pPr>
        <w:pStyle w:val="BodyText"/>
        <w:ind w:firstLine="567"/>
        <w:jc w:val="center"/>
        <w:rPr>
          <w:rFonts w:ascii="Times New Roman" w:hAnsi="Times New Roman" w:cs="Times New Roman"/>
          <w:spacing w:val="-14"/>
          <w:sz w:val="28"/>
          <w:szCs w:val="28"/>
        </w:rPr>
      </w:pPr>
    </w:p>
    <w:p w:rsidR="005551DF" w:rsidRPr="005F3FF5" w:rsidRDefault="005551DF" w:rsidP="000B6AA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F3FF5">
        <w:rPr>
          <w:rFonts w:ascii="Times New Roman" w:hAnsi="Times New Roman" w:cs="Times New Roman"/>
          <w:sz w:val="28"/>
          <w:szCs w:val="28"/>
        </w:rPr>
        <w:t xml:space="preserve">       Выставка-ярмарка народных  художественных промыслов и   ремесел  «Город  мастеров»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F3FF5">
        <w:rPr>
          <w:rFonts w:ascii="Times New Roman" w:hAnsi="Times New Roman" w:cs="Times New Roman"/>
          <w:sz w:val="28"/>
          <w:szCs w:val="28"/>
        </w:rPr>
        <w:t xml:space="preserve"> проводится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F3FF5">
        <w:rPr>
          <w:rFonts w:ascii="Times New Roman" w:hAnsi="Times New Roman" w:cs="Times New Roman"/>
          <w:sz w:val="28"/>
          <w:szCs w:val="28"/>
        </w:rPr>
        <w:t xml:space="preserve"> Министерством культуры Республики Алтай, АУ РА «ЭНЧИ».</w:t>
      </w:r>
    </w:p>
    <w:p w:rsidR="005551DF" w:rsidRPr="005F3FF5" w:rsidRDefault="005551DF" w:rsidP="000B6AAC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5551DF" w:rsidRPr="005F3FF5" w:rsidRDefault="005551DF" w:rsidP="000B6AA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F3FF5">
        <w:rPr>
          <w:rFonts w:ascii="Times New Roman" w:hAnsi="Times New Roman" w:cs="Times New Roman"/>
          <w:b/>
          <w:bCs/>
          <w:sz w:val="28"/>
          <w:szCs w:val="28"/>
        </w:rPr>
        <w:t>Цели и задачи</w:t>
      </w:r>
      <w:r w:rsidRPr="005F3FF5">
        <w:rPr>
          <w:rFonts w:ascii="Times New Roman" w:hAnsi="Times New Roman" w:cs="Times New Roman"/>
          <w:sz w:val="28"/>
          <w:szCs w:val="28"/>
        </w:rPr>
        <w:t>:</w:t>
      </w:r>
    </w:p>
    <w:p w:rsidR="005551DF" w:rsidRPr="005F3FF5" w:rsidRDefault="005551DF" w:rsidP="00C46B5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551DF" w:rsidRPr="005F3FF5" w:rsidRDefault="005551DF" w:rsidP="000B6AAC">
      <w:pPr>
        <w:numPr>
          <w:ilvl w:val="0"/>
          <w:numId w:val="1"/>
        </w:numPr>
        <w:tabs>
          <w:tab w:val="num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5F3FF5">
        <w:rPr>
          <w:rFonts w:ascii="Times New Roman" w:hAnsi="Times New Roman" w:cs="Times New Roman"/>
          <w:sz w:val="28"/>
          <w:szCs w:val="28"/>
        </w:rPr>
        <w:t>развитие и пропаганда традиционных и новейших жанров народных промыслов и ремесел, декоративно</w:t>
      </w:r>
      <w:r>
        <w:rPr>
          <w:rFonts w:ascii="Times New Roman" w:hAnsi="Times New Roman" w:cs="Times New Roman"/>
          <w:sz w:val="28"/>
          <w:szCs w:val="28"/>
        </w:rPr>
        <w:t xml:space="preserve"> -</w:t>
      </w:r>
      <w:r w:rsidRPr="005F3FF5">
        <w:rPr>
          <w:rFonts w:ascii="Times New Roman" w:hAnsi="Times New Roman" w:cs="Times New Roman"/>
          <w:sz w:val="28"/>
          <w:szCs w:val="28"/>
        </w:rPr>
        <w:t xml:space="preserve"> прикладного творчества;</w:t>
      </w:r>
    </w:p>
    <w:p w:rsidR="005551DF" w:rsidRPr="005F3FF5" w:rsidRDefault="005551DF" w:rsidP="000B6AAC">
      <w:pPr>
        <w:numPr>
          <w:ilvl w:val="0"/>
          <w:numId w:val="1"/>
        </w:numPr>
        <w:tabs>
          <w:tab w:val="num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5F3FF5">
        <w:rPr>
          <w:rFonts w:ascii="Times New Roman" w:hAnsi="Times New Roman" w:cs="Times New Roman"/>
          <w:sz w:val="28"/>
          <w:szCs w:val="28"/>
        </w:rPr>
        <w:t>повышение профессионального уровня народных умельцев и создание новых творческих работ;</w:t>
      </w:r>
    </w:p>
    <w:p w:rsidR="005551DF" w:rsidRPr="005F3FF5" w:rsidRDefault="005551DF" w:rsidP="000B6AAC">
      <w:pPr>
        <w:numPr>
          <w:ilvl w:val="0"/>
          <w:numId w:val="1"/>
        </w:numPr>
        <w:tabs>
          <w:tab w:val="num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5F3FF5">
        <w:rPr>
          <w:rFonts w:ascii="Times New Roman" w:hAnsi="Times New Roman" w:cs="Times New Roman"/>
          <w:sz w:val="28"/>
          <w:szCs w:val="28"/>
        </w:rPr>
        <w:t>активное воспитание и формирование эстетических вкусов населения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5551DF" w:rsidRPr="005F3FF5" w:rsidRDefault="005551DF" w:rsidP="000B6AA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F3FF5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</w:t>
      </w:r>
    </w:p>
    <w:p w:rsidR="005551DF" w:rsidRPr="005F3FF5" w:rsidRDefault="005551DF" w:rsidP="000B6AA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F3FF5">
        <w:rPr>
          <w:rFonts w:ascii="Times New Roman" w:hAnsi="Times New Roman" w:cs="Times New Roman"/>
          <w:b/>
          <w:bCs/>
          <w:sz w:val="28"/>
          <w:szCs w:val="28"/>
        </w:rPr>
        <w:t>Условия участия:</w:t>
      </w:r>
    </w:p>
    <w:p w:rsidR="005551DF" w:rsidRPr="005F3FF5" w:rsidRDefault="005551DF" w:rsidP="000B6AA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3FF5">
        <w:rPr>
          <w:rFonts w:ascii="Times New Roman" w:hAnsi="Times New Roman" w:cs="Times New Roman"/>
          <w:sz w:val="28"/>
          <w:szCs w:val="28"/>
        </w:rPr>
        <w:t>В выставке-ярмарке могут принимать участие организации и учреждения, мастерские художественных промыслов и ремёсел, учреждения дополнительного образования, детские художественные школы, студи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5F3FF5">
        <w:rPr>
          <w:rFonts w:ascii="Times New Roman" w:hAnsi="Times New Roman" w:cs="Times New Roman"/>
          <w:sz w:val="28"/>
          <w:szCs w:val="28"/>
        </w:rPr>
        <w:t xml:space="preserve">, общеобразовательные школы, самодеятельные мастера – умельцы, руководители кружков.  </w:t>
      </w:r>
    </w:p>
    <w:p w:rsidR="005551DF" w:rsidRPr="005F3FF5" w:rsidRDefault="005551DF" w:rsidP="000B6AA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3FF5">
        <w:rPr>
          <w:rFonts w:ascii="Times New Roman" w:hAnsi="Times New Roman" w:cs="Times New Roman"/>
          <w:sz w:val="28"/>
          <w:szCs w:val="28"/>
        </w:rPr>
        <w:t>Для участия в конкурсе каждый район подаёт заявку в оргкомитет по установленной форме.</w:t>
      </w:r>
    </w:p>
    <w:p w:rsidR="005551DF" w:rsidRPr="005F3FF5" w:rsidRDefault="005551DF" w:rsidP="000B6AA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3FF5">
        <w:rPr>
          <w:rFonts w:ascii="Times New Roman" w:hAnsi="Times New Roman" w:cs="Times New Roman"/>
          <w:sz w:val="28"/>
          <w:szCs w:val="28"/>
        </w:rPr>
        <w:t>Участники конкурса имеют право демонстрировать и продавать собственные работы.</w:t>
      </w:r>
    </w:p>
    <w:p w:rsidR="005551DF" w:rsidRPr="005F3FF5" w:rsidRDefault="005551DF" w:rsidP="000B6AAC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5F3FF5">
        <w:rPr>
          <w:rFonts w:ascii="Times New Roman" w:hAnsi="Times New Roman" w:cs="Times New Roman"/>
          <w:sz w:val="28"/>
          <w:szCs w:val="28"/>
        </w:rPr>
        <w:t xml:space="preserve">                                    </w:t>
      </w:r>
      <w:r w:rsidRPr="005F3FF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5551DF" w:rsidRPr="005F3FF5" w:rsidRDefault="005551DF" w:rsidP="000B6AA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F3FF5">
        <w:rPr>
          <w:rFonts w:ascii="Times New Roman" w:hAnsi="Times New Roman" w:cs="Times New Roman"/>
          <w:b/>
          <w:bCs/>
          <w:sz w:val="28"/>
          <w:szCs w:val="28"/>
        </w:rPr>
        <w:t>Условия  проведения:</w:t>
      </w:r>
    </w:p>
    <w:p w:rsidR="005551DF" w:rsidRPr="005F3FF5" w:rsidRDefault="005551DF" w:rsidP="005A5EF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F3FF5">
        <w:rPr>
          <w:rFonts w:ascii="Times New Roman" w:hAnsi="Times New Roman" w:cs="Times New Roman"/>
          <w:sz w:val="28"/>
          <w:szCs w:val="28"/>
        </w:rPr>
        <w:t>На выставке-ярмарке представляются изделия авторов, независимо от их рода деятельности, по всем видам традиционных промыслов и ремёсел, декоративно-прикладного искусства:</w:t>
      </w:r>
    </w:p>
    <w:p w:rsidR="005551DF" w:rsidRPr="005F3FF5" w:rsidRDefault="005551DF" w:rsidP="000B6AA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F3FF5">
        <w:rPr>
          <w:rFonts w:ascii="Times New Roman" w:hAnsi="Times New Roman" w:cs="Times New Roman"/>
          <w:sz w:val="28"/>
          <w:szCs w:val="28"/>
        </w:rPr>
        <w:t>- графика,                                        - роспись ткани и дерева,</w:t>
      </w:r>
    </w:p>
    <w:p w:rsidR="005551DF" w:rsidRPr="005F3FF5" w:rsidRDefault="005551DF" w:rsidP="000B6AA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F3FF5">
        <w:rPr>
          <w:rFonts w:ascii="Times New Roman" w:hAnsi="Times New Roman" w:cs="Times New Roman"/>
          <w:sz w:val="28"/>
          <w:szCs w:val="28"/>
        </w:rPr>
        <w:t>- живопись,                                     - плетение из бересты, лозы,</w:t>
      </w:r>
    </w:p>
    <w:p w:rsidR="005551DF" w:rsidRPr="005F3FF5" w:rsidRDefault="005551DF" w:rsidP="000B6AA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F3FF5">
        <w:rPr>
          <w:rFonts w:ascii="Times New Roman" w:hAnsi="Times New Roman" w:cs="Times New Roman"/>
          <w:sz w:val="28"/>
          <w:szCs w:val="28"/>
        </w:rPr>
        <w:t>- скульптура,                                   - кукурузного листа,</w:t>
      </w:r>
    </w:p>
    <w:p w:rsidR="005551DF" w:rsidRPr="005F3FF5" w:rsidRDefault="005551DF" w:rsidP="000B6AA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F3FF5">
        <w:rPr>
          <w:rFonts w:ascii="Times New Roman" w:hAnsi="Times New Roman" w:cs="Times New Roman"/>
          <w:sz w:val="28"/>
          <w:szCs w:val="28"/>
        </w:rPr>
        <w:t xml:space="preserve">- мелкая пластика,                          - поделки из соломы и др. </w:t>
      </w:r>
    </w:p>
    <w:p w:rsidR="005551DF" w:rsidRPr="005F3FF5" w:rsidRDefault="005551DF" w:rsidP="000B6AA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F3FF5">
        <w:rPr>
          <w:rFonts w:ascii="Times New Roman" w:hAnsi="Times New Roman" w:cs="Times New Roman"/>
          <w:sz w:val="28"/>
          <w:szCs w:val="28"/>
        </w:rPr>
        <w:t>- вышивка,                                         природных материалов</w:t>
      </w:r>
    </w:p>
    <w:p w:rsidR="005551DF" w:rsidRPr="005F3FF5" w:rsidRDefault="005551DF" w:rsidP="000B6AA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F3FF5">
        <w:rPr>
          <w:rFonts w:ascii="Times New Roman" w:hAnsi="Times New Roman" w:cs="Times New Roman"/>
          <w:sz w:val="28"/>
          <w:szCs w:val="28"/>
        </w:rPr>
        <w:t>- художественная обработка         - чеканка,</w:t>
      </w:r>
    </w:p>
    <w:p w:rsidR="005551DF" w:rsidRPr="005F3FF5" w:rsidRDefault="005551DF" w:rsidP="000B6AA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F3FF5">
        <w:rPr>
          <w:rFonts w:ascii="Times New Roman" w:hAnsi="Times New Roman" w:cs="Times New Roman"/>
          <w:sz w:val="28"/>
          <w:szCs w:val="28"/>
        </w:rPr>
        <w:t xml:space="preserve">  дерева, металла, кожи,                 - макраме,</w:t>
      </w:r>
    </w:p>
    <w:p w:rsidR="005551DF" w:rsidRPr="005F3FF5" w:rsidRDefault="005551DF" w:rsidP="000B6AA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F3FF5">
        <w:rPr>
          <w:rFonts w:ascii="Times New Roman" w:hAnsi="Times New Roman" w:cs="Times New Roman"/>
          <w:sz w:val="28"/>
          <w:szCs w:val="28"/>
        </w:rPr>
        <w:t>- керамика,                                       - аппликации,</w:t>
      </w:r>
    </w:p>
    <w:p w:rsidR="005551DF" w:rsidRPr="005F3FF5" w:rsidRDefault="005551DF" w:rsidP="000B6AA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F3FF5">
        <w:rPr>
          <w:rFonts w:ascii="Times New Roman" w:hAnsi="Times New Roman" w:cs="Times New Roman"/>
          <w:sz w:val="28"/>
          <w:szCs w:val="28"/>
        </w:rPr>
        <w:t xml:space="preserve">- ткачество,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- художественное вязание и др.</w:t>
      </w:r>
    </w:p>
    <w:p w:rsidR="005551DF" w:rsidRPr="005F3FF5" w:rsidRDefault="005551DF" w:rsidP="000B6AA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F3FF5">
        <w:rPr>
          <w:rFonts w:ascii="Times New Roman" w:hAnsi="Times New Roman" w:cs="Times New Roman"/>
          <w:sz w:val="28"/>
          <w:szCs w:val="28"/>
        </w:rPr>
        <w:t>- домашняя утварь, и т.д.</w:t>
      </w:r>
    </w:p>
    <w:p w:rsidR="005551DF" w:rsidRPr="005F3FF5" w:rsidRDefault="005551DF" w:rsidP="000B6AA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551DF" w:rsidRPr="005F3FF5" w:rsidRDefault="005551DF" w:rsidP="005A5EF9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5F3FF5">
        <w:rPr>
          <w:rFonts w:ascii="Times New Roman" w:hAnsi="Times New Roman" w:cs="Times New Roman"/>
          <w:sz w:val="28"/>
          <w:szCs w:val="28"/>
        </w:rPr>
        <w:t xml:space="preserve">На выставке – ярмарке фестиваля будет отведено место для экспозиций:  </w:t>
      </w:r>
    </w:p>
    <w:p w:rsidR="005551DF" w:rsidRPr="005F3FF5" w:rsidRDefault="005551DF" w:rsidP="000B6AA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F3FF5">
        <w:rPr>
          <w:rFonts w:ascii="Times New Roman" w:hAnsi="Times New Roman" w:cs="Times New Roman"/>
          <w:sz w:val="28"/>
          <w:szCs w:val="28"/>
        </w:rPr>
        <w:t>- делегаций регионов;</w:t>
      </w:r>
    </w:p>
    <w:p w:rsidR="005551DF" w:rsidRPr="005F3FF5" w:rsidRDefault="005551DF" w:rsidP="000B6AA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F3FF5">
        <w:rPr>
          <w:rFonts w:ascii="Times New Roman" w:hAnsi="Times New Roman" w:cs="Times New Roman"/>
          <w:sz w:val="28"/>
          <w:szCs w:val="28"/>
        </w:rPr>
        <w:t>- частных лиц;</w:t>
      </w:r>
    </w:p>
    <w:p w:rsidR="005551DF" w:rsidRPr="005F3FF5" w:rsidRDefault="005551DF" w:rsidP="000B6AA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F3FF5">
        <w:rPr>
          <w:rFonts w:ascii="Times New Roman" w:hAnsi="Times New Roman" w:cs="Times New Roman"/>
          <w:sz w:val="28"/>
          <w:szCs w:val="28"/>
        </w:rPr>
        <w:t>- города и районов республики.</w:t>
      </w:r>
    </w:p>
    <w:p w:rsidR="005551DF" w:rsidRPr="005F3FF5" w:rsidRDefault="005551DF" w:rsidP="000B6AAC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5F3FF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Pr="005F3FF5">
        <w:rPr>
          <w:rFonts w:ascii="Times New Roman" w:hAnsi="Times New Roman" w:cs="Times New Roman"/>
          <w:sz w:val="28"/>
          <w:szCs w:val="28"/>
        </w:rPr>
        <w:t xml:space="preserve"> Сбор изделий, регистрация, экспозиция и реализация проводится специалистами по промыслам и ремёслам отделов культуры администрации районов или авторами-мастерами самостоятельно.</w:t>
      </w:r>
    </w:p>
    <w:p w:rsidR="005551DF" w:rsidRPr="005F3FF5" w:rsidRDefault="005551DF" w:rsidP="000B6AA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5551DF" w:rsidRPr="005F3FF5" w:rsidRDefault="005551DF" w:rsidP="000A53FE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5F3FF5">
        <w:rPr>
          <w:rFonts w:ascii="Times New Roman" w:hAnsi="Times New Roman" w:cs="Times New Roman"/>
          <w:sz w:val="28"/>
          <w:szCs w:val="28"/>
        </w:rPr>
        <w:t xml:space="preserve">      </w:t>
      </w:r>
    </w:p>
    <w:p w:rsidR="005551DF" w:rsidRDefault="005551DF" w:rsidP="000B6AAC">
      <w:pPr>
        <w:pStyle w:val="Heading3"/>
        <w:spacing w:before="0" w:line="240" w:lineRule="auto"/>
        <w:ind w:firstLine="567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 w:rsidRPr="005F3FF5">
        <w:rPr>
          <w:rFonts w:ascii="Times New Roman" w:hAnsi="Times New Roman" w:cs="Times New Roman"/>
          <w:color w:val="auto"/>
          <w:sz w:val="28"/>
          <w:szCs w:val="28"/>
        </w:rPr>
        <w:t>Награждение</w:t>
      </w:r>
    </w:p>
    <w:p w:rsidR="005551DF" w:rsidRPr="000A53FE" w:rsidRDefault="005551DF" w:rsidP="000A53FE">
      <w:pPr>
        <w:rPr>
          <w:rFonts w:cs="Times New Roman"/>
        </w:rPr>
      </w:pPr>
    </w:p>
    <w:p w:rsidR="005551DF" w:rsidRPr="005F3FF5" w:rsidRDefault="005551DF" w:rsidP="00455775">
      <w:pPr>
        <w:pStyle w:val="BodyTextIndent3"/>
        <w:spacing w:after="0"/>
        <w:ind w:left="0" w:firstLine="709"/>
        <w:jc w:val="both"/>
        <w:rPr>
          <w:sz w:val="28"/>
          <w:szCs w:val="28"/>
        </w:rPr>
      </w:pPr>
      <w:r w:rsidRPr="005F3FF5">
        <w:rPr>
          <w:sz w:val="28"/>
          <w:szCs w:val="28"/>
        </w:rPr>
        <w:t xml:space="preserve">Участникам выставки-ярмарки будут вручены благодарственные  письма, </w:t>
      </w:r>
      <w:r>
        <w:rPr>
          <w:sz w:val="28"/>
          <w:szCs w:val="28"/>
        </w:rPr>
        <w:t>кубки.</w:t>
      </w:r>
      <w:r w:rsidRPr="005F3FF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</w:p>
    <w:p w:rsidR="005551DF" w:rsidRPr="005F3FF5" w:rsidRDefault="005551DF" w:rsidP="00455775">
      <w:pPr>
        <w:pStyle w:val="BodyTextIndent3"/>
        <w:spacing w:after="0"/>
        <w:ind w:left="0" w:firstLine="709"/>
        <w:jc w:val="both"/>
        <w:rPr>
          <w:sz w:val="28"/>
          <w:szCs w:val="28"/>
        </w:rPr>
      </w:pPr>
      <w:r w:rsidRPr="005F3FF5">
        <w:rPr>
          <w:sz w:val="28"/>
          <w:szCs w:val="28"/>
        </w:rPr>
        <w:t xml:space="preserve">           </w:t>
      </w:r>
    </w:p>
    <w:p w:rsidR="005551DF" w:rsidRPr="005F3FF5" w:rsidRDefault="005551DF" w:rsidP="000B6AAC">
      <w:pPr>
        <w:pStyle w:val="BodyTextIndent"/>
        <w:ind w:left="0" w:firstLine="567"/>
        <w:jc w:val="both"/>
      </w:pPr>
      <w:r w:rsidRPr="005F3FF5">
        <w:t xml:space="preserve">Для участия в выставке-ярмарке народных художественных промыслов и ремесел «Город мастеров»  необходимо отправить анкету-заявку </w:t>
      </w:r>
      <w:r w:rsidRPr="005F3FF5">
        <w:rPr>
          <w:b/>
          <w:bCs/>
        </w:rPr>
        <w:t>до 01 июня 201</w:t>
      </w:r>
      <w:r>
        <w:rPr>
          <w:b/>
          <w:bCs/>
        </w:rPr>
        <w:t>2</w:t>
      </w:r>
      <w:r w:rsidRPr="005F3FF5">
        <w:rPr>
          <w:b/>
          <w:bCs/>
        </w:rPr>
        <w:t xml:space="preserve"> г.</w:t>
      </w:r>
      <w:r w:rsidRPr="005F3FF5">
        <w:t xml:space="preserve"> по адресу:                </w:t>
      </w:r>
    </w:p>
    <w:p w:rsidR="005551DF" w:rsidRPr="005F3FF5" w:rsidRDefault="005551DF" w:rsidP="000B6AA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F3FF5">
        <w:rPr>
          <w:rFonts w:ascii="Times New Roman" w:hAnsi="Times New Roman" w:cs="Times New Roman"/>
          <w:sz w:val="28"/>
          <w:szCs w:val="28"/>
        </w:rPr>
        <w:t xml:space="preserve">649000, Республика Алтай, </w:t>
      </w:r>
    </w:p>
    <w:p w:rsidR="005551DF" w:rsidRPr="005F3FF5" w:rsidRDefault="005551DF" w:rsidP="000B6AA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F3FF5">
        <w:rPr>
          <w:rFonts w:ascii="Times New Roman" w:hAnsi="Times New Roman" w:cs="Times New Roman"/>
          <w:sz w:val="28"/>
          <w:szCs w:val="28"/>
        </w:rPr>
        <w:t>г. Горно-Алтайск, ул. Чорос-Гуркина, д.38</w:t>
      </w:r>
    </w:p>
    <w:p w:rsidR="005551DF" w:rsidRPr="005F3FF5" w:rsidRDefault="005551DF" w:rsidP="000B6AA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F3FF5">
        <w:rPr>
          <w:rFonts w:ascii="Times New Roman" w:hAnsi="Times New Roman" w:cs="Times New Roman"/>
          <w:sz w:val="28"/>
          <w:szCs w:val="28"/>
        </w:rPr>
        <w:t>АУ РА «ЭНЧИ»</w:t>
      </w:r>
    </w:p>
    <w:p w:rsidR="005551DF" w:rsidRPr="00D97A10" w:rsidRDefault="005551DF" w:rsidP="000B6AAC">
      <w:pPr>
        <w:spacing w:after="0" w:line="240" w:lineRule="auto"/>
        <w:jc w:val="both"/>
        <w:rPr>
          <w:rFonts w:ascii="Times New Roman" w:hAnsi="Times New Roman" w:cs="Times New Roman"/>
          <w:color w:val="4F81BD"/>
          <w:sz w:val="28"/>
          <w:szCs w:val="28"/>
        </w:rPr>
      </w:pPr>
      <w:r w:rsidRPr="005F3FF5">
        <w:rPr>
          <w:rFonts w:ascii="Times New Roman" w:hAnsi="Times New Roman" w:cs="Times New Roman"/>
          <w:sz w:val="28"/>
          <w:szCs w:val="28"/>
        </w:rPr>
        <w:t xml:space="preserve">тел./факс: </w:t>
      </w:r>
      <w:r w:rsidRPr="00D97A10">
        <w:rPr>
          <w:rFonts w:ascii="Times New Roman" w:hAnsi="Times New Roman" w:cs="Times New Roman"/>
          <w:color w:val="4F81BD"/>
          <w:sz w:val="28"/>
          <w:szCs w:val="28"/>
        </w:rPr>
        <w:t>(38822) 2-75-99.</w:t>
      </w:r>
    </w:p>
    <w:p w:rsidR="005551DF" w:rsidRPr="00D97A10" w:rsidRDefault="005551DF" w:rsidP="000B6AAC">
      <w:pPr>
        <w:tabs>
          <w:tab w:val="left" w:pos="2835"/>
        </w:tabs>
        <w:spacing w:after="0" w:line="240" w:lineRule="auto"/>
        <w:jc w:val="both"/>
        <w:rPr>
          <w:rFonts w:ascii="Times New Roman" w:hAnsi="Times New Roman" w:cs="Times New Roman"/>
          <w:color w:val="4F81BD"/>
          <w:sz w:val="28"/>
          <w:szCs w:val="28"/>
        </w:rPr>
      </w:pPr>
      <w:r w:rsidRPr="005F3FF5">
        <w:rPr>
          <w:rFonts w:ascii="Times New Roman" w:hAnsi="Times New Roman" w:cs="Times New Roman"/>
          <w:sz w:val="28"/>
          <w:szCs w:val="28"/>
        </w:rPr>
        <w:t xml:space="preserve">Электронная почта: </w:t>
      </w:r>
      <w:r w:rsidRPr="00D97A10">
        <w:rPr>
          <w:rFonts w:ascii="Times New Roman" w:hAnsi="Times New Roman" w:cs="Times New Roman"/>
          <w:color w:val="4F81BD"/>
          <w:sz w:val="28"/>
          <w:szCs w:val="28"/>
          <w:lang w:val="en-US"/>
        </w:rPr>
        <w:t>raenchi</w:t>
      </w:r>
      <w:r w:rsidRPr="00D97A10">
        <w:rPr>
          <w:rFonts w:ascii="Times New Roman" w:hAnsi="Times New Roman" w:cs="Times New Roman"/>
          <w:color w:val="4F81BD"/>
          <w:sz w:val="28"/>
          <w:szCs w:val="28"/>
        </w:rPr>
        <w:t>@</w:t>
      </w:r>
      <w:r w:rsidRPr="00D97A10">
        <w:rPr>
          <w:rFonts w:ascii="Times New Roman" w:hAnsi="Times New Roman" w:cs="Times New Roman"/>
          <w:color w:val="4F81BD"/>
          <w:sz w:val="28"/>
          <w:szCs w:val="28"/>
          <w:lang w:val="en-US"/>
        </w:rPr>
        <w:t>mail</w:t>
      </w:r>
      <w:r w:rsidRPr="00D97A10">
        <w:rPr>
          <w:rFonts w:ascii="Times New Roman" w:hAnsi="Times New Roman" w:cs="Times New Roman"/>
          <w:color w:val="4F81BD"/>
          <w:sz w:val="28"/>
          <w:szCs w:val="28"/>
        </w:rPr>
        <w:t>.</w:t>
      </w:r>
      <w:r w:rsidRPr="00D97A10">
        <w:rPr>
          <w:rFonts w:ascii="Times New Roman" w:hAnsi="Times New Roman" w:cs="Times New Roman"/>
          <w:color w:val="4F81BD"/>
          <w:sz w:val="28"/>
          <w:szCs w:val="28"/>
          <w:lang w:val="en-US"/>
        </w:rPr>
        <w:t>ru</w:t>
      </w:r>
    </w:p>
    <w:p w:rsidR="005551DF" w:rsidRPr="005F3FF5" w:rsidRDefault="005551DF" w:rsidP="000B6AA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551DF" w:rsidRPr="005F3FF5" w:rsidRDefault="005551DF" w:rsidP="000B6AA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551DF" w:rsidRPr="005F3FF5" w:rsidRDefault="005551DF" w:rsidP="000B6AA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551DF" w:rsidRDefault="005551DF" w:rsidP="000B6AA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551DF" w:rsidRPr="005F3FF5" w:rsidRDefault="005551DF" w:rsidP="000B6AA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551DF" w:rsidRPr="005F3FF5" w:rsidRDefault="005551DF" w:rsidP="000B6AA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551DF" w:rsidRPr="005F3FF5" w:rsidRDefault="005551DF" w:rsidP="000B6AA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551DF" w:rsidRPr="005F3FF5" w:rsidRDefault="005551DF" w:rsidP="000B6AA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551DF" w:rsidRPr="005F3FF5" w:rsidRDefault="005551DF" w:rsidP="000B6AA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551DF" w:rsidRPr="005F3FF5" w:rsidRDefault="005551DF" w:rsidP="000B6AA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551DF" w:rsidRPr="005F3FF5" w:rsidRDefault="005551DF" w:rsidP="000B6AA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551DF" w:rsidRDefault="005551DF" w:rsidP="000B6AA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551DF" w:rsidRDefault="005551DF" w:rsidP="000B6AA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551DF" w:rsidRDefault="005551DF" w:rsidP="000B6AA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551DF" w:rsidRPr="005F3FF5" w:rsidRDefault="005551DF" w:rsidP="000B6AA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551DF" w:rsidRPr="005F3FF5" w:rsidRDefault="005551DF" w:rsidP="000B6AA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551DF" w:rsidRPr="005F3FF5" w:rsidRDefault="005551DF" w:rsidP="000B6AA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551DF" w:rsidRDefault="005551DF" w:rsidP="00E31005">
      <w:pPr>
        <w:pStyle w:val="Heading3"/>
        <w:spacing w:before="0" w:line="240" w:lineRule="auto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>АНКЕТА-ЗАЯВКА</w:t>
      </w:r>
    </w:p>
    <w:p w:rsidR="005551DF" w:rsidRPr="005F3FF5" w:rsidRDefault="005551DF" w:rsidP="00E3100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на участие в </w:t>
      </w:r>
      <w:r w:rsidRPr="005F3FF5">
        <w:rPr>
          <w:rFonts w:ascii="Times New Roman" w:hAnsi="Times New Roman" w:cs="Times New Roman"/>
          <w:b/>
          <w:bCs/>
          <w:sz w:val="28"/>
          <w:szCs w:val="28"/>
        </w:rPr>
        <w:t>выставк</w:t>
      </w:r>
      <w:r>
        <w:rPr>
          <w:rFonts w:ascii="Times New Roman" w:hAnsi="Times New Roman" w:cs="Times New Roman"/>
          <w:b/>
          <w:bCs/>
          <w:sz w:val="28"/>
          <w:szCs w:val="28"/>
        </w:rPr>
        <w:t>е</w:t>
      </w:r>
      <w:r w:rsidRPr="005F3FF5">
        <w:rPr>
          <w:rFonts w:ascii="Times New Roman" w:hAnsi="Times New Roman" w:cs="Times New Roman"/>
          <w:b/>
          <w:bCs/>
          <w:sz w:val="28"/>
          <w:szCs w:val="28"/>
        </w:rPr>
        <w:t>-ярмарк</w:t>
      </w:r>
      <w:r>
        <w:rPr>
          <w:rFonts w:ascii="Times New Roman" w:hAnsi="Times New Roman" w:cs="Times New Roman"/>
          <w:b/>
          <w:bCs/>
          <w:sz w:val="28"/>
          <w:szCs w:val="28"/>
        </w:rPr>
        <w:t>е</w:t>
      </w:r>
      <w:r w:rsidRPr="005F3FF5">
        <w:rPr>
          <w:rFonts w:ascii="Times New Roman" w:hAnsi="Times New Roman" w:cs="Times New Roman"/>
          <w:b/>
          <w:bCs/>
          <w:sz w:val="28"/>
          <w:szCs w:val="28"/>
        </w:rPr>
        <w:t xml:space="preserve">  народных  художественных промыслов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и   ремесел  «Город  мастеров» </w:t>
      </w:r>
      <w:r w:rsidRPr="005F3FF5">
        <w:rPr>
          <w:rFonts w:ascii="Times New Roman" w:hAnsi="Times New Roman" w:cs="Times New Roman"/>
          <w:b/>
          <w:bCs/>
          <w:sz w:val="28"/>
          <w:szCs w:val="28"/>
        </w:rPr>
        <w:t>Межрегионального праздника алтайского народа «Эл-Ойын», посвящённого  90-лети</w:t>
      </w:r>
      <w:r w:rsidRPr="005F3FF5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ю образования 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Ойротской</w:t>
      </w:r>
      <w:r w:rsidRPr="005F3FF5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 автономной области</w:t>
      </w:r>
    </w:p>
    <w:p w:rsidR="005551DF" w:rsidRDefault="005551DF" w:rsidP="000B6AA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551DF" w:rsidRPr="00E31005" w:rsidRDefault="005551DF" w:rsidP="00E3100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31005">
        <w:rPr>
          <w:rFonts w:ascii="Times New Roman" w:hAnsi="Times New Roman" w:cs="Times New Roman"/>
          <w:sz w:val="28"/>
          <w:szCs w:val="28"/>
        </w:rPr>
        <w:t xml:space="preserve">1.Название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31005">
        <w:rPr>
          <w:rFonts w:ascii="Times New Roman" w:hAnsi="Times New Roman" w:cs="Times New Roman"/>
          <w:sz w:val="28"/>
          <w:szCs w:val="28"/>
        </w:rPr>
        <w:t>района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31005">
        <w:rPr>
          <w:rFonts w:ascii="Times New Roman" w:hAnsi="Times New Roman" w:cs="Times New Roman"/>
          <w:sz w:val="28"/>
          <w:szCs w:val="28"/>
        </w:rPr>
        <w:t>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_____________________________</w:t>
      </w:r>
    </w:p>
    <w:p w:rsidR="005551DF" w:rsidRPr="00E31005" w:rsidRDefault="005551DF" w:rsidP="00E3100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31005">
        <w:rPr>
          <w:rFonts w:ascii="Times New Roman" w:hAnsi="Times New Roman" w:cs="Times New Roman"/>
          <w:sz w:val="28"/>
          <w:szCs w:val="28"/>
        </w:rPr>
        <w:t>2. Ф.И.О. мастера (полностью), дата и год рождения 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_____________________________________</w:t>
      </w:r>
    </w:p>
    <w:p w:rsidR="005551DF" w:rsidRPr="00E31005" w:rsidRDefault="005551DF" w:rsidP="00E3100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31005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_____________________________________________________________</w:t>
      </w:r>
    </w:p>
    <w:p w:rsidR="005551DF" w:rsidRPr="00E31005" w:rsidRDefault="005551DF" w:rsidP="00E3100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31005">
        <w:rPr>
          <w:rFonts w:ascii="Times New Roman" w:hAnsi="Times New Roman" w:cs="Times New Roman"/>
          <w:sz w:val="28"/>
          <w:szCs w:val="28"/>
        </w:rPr>
        <w:t>3. Количество и наименование представляемых выставочных работ:</w:t>
      </w:r>
    </w:p>
    <w:p w:rsidR="005551DF" w:rsidRPr="00E31005" w:rsidRDefault="005551DF" w:rsidP="00E3100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31005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_____________________________________________________________</w:t>
      </w:r>
    </w:p>
    <w:p w:rsidR="005551DF" w:rsidRDefault="005551DF" w:rsidP="00E3100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31005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_____________________________________________________________</w:t>
      </w:r>
    </w:p>
    <w:p w:rsidR="005551DF" w:rsidRDefault="005551DF" w:rsidP="00E3100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</w:t>
      </w:r>
      <w:r w:rsidRPr="00E31005">
        <w:rPr>
          <w:rFonts w:ascii="Times New Roman" w:hAnsi="Times New Roman" w:cs="Times New Roman"/>
          <w:sz w:val="28"/>
          <w:szCs w:val="28"/>
        </w:rPr>
        <w:t>Номинация</w:t>
      </w:r>
      <w:r>
        <w:rPr>
          <w:rFonts w:ascii="Times New Roman" w:hAnsi="Times New Roman" w:cs="Times New Roman"/>
          <w:sz w:val="28"/>
          <w:szCs w:val="28"/>
        </w:rPr>
        <w:t xml:space="preserve"> (обязательно)______________________________________________</w:t>
      </w:r>
    </w:p>
    <w:p w:rsidR="005551DF" w:rsidRDefault="005551DF" w:rsidP="00E3100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</w:t>
      </w:r>
    </w:p>
    <w:p w:rsidR="005551DF" w:rsidRPr="00E31005" w:rsidRDefault="005551DF" w:rsidP="00E3100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551DF" w:rsidRPr="00E31005" w:rsidRDefault="005551DF" w:rsidP="00E3100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31005">
        <w:rPr>
          <w:rFonts w:ascii="Times New Roman" w:hAnsi="Times New Roman" w:cs="Times New Roman"/>
          <w:sz w:val="28"/>
          <w:szCs w:val="28"/>
        </w:rPr>
        <w:t xml:space="preserve">5. Полное название направляющей организации: </w:t>
      </w: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</w:t>
      </w:r>
      <w:r w:rsidRPr="00E31005">
        <w:rPr>
          <w:rFonts w:ascii="Times New Roman" w:hAnsi="Times New Roman" w:cs="Times New Roman"/>
          <w:sz w:val="28"/>
          <w:szCs w:val="28"/>
        </w:rPr>
        <w:t>_____________________________________________________________________</w:t>
      </w:r>
    </w:p>
    <w:p w:rsidR="005551DF" w:rsidRPr="00E31005" w:rsidRDefault="005551DF" w:rsidP="00F11426">
      <w:pPr>
        <w:pStyle w:val="BodyText3"/>
        <w:numPr>
          <w:ilvl w:val="0"/>
          <w:numId w:val="4"/>
        </w:numPr>
        <w:spacing w:after="0" w:line="240" w:lineRule="auto"/>
        <w:ind w:left="284" w:hanging="284"/>
        <w:rPr>
          <w:rFonts w:ascii="Times New Roman" w:hAnsi="Times New Roman" w:cs="Times New Roman"/>
          <w:sz w:val="28"/>
          <w:szCs w:val="28"/>
        </w:rPr>
      </w:pPr>
      <w:r w:rsidRPr="00E31005">
        <w:rPr>
          <w:rFonts w:ascii="Times New Roman" w:hAnsi="Times New Roman" w:cs="Times New Roman"/>
          <w:sz w:val="28"/>
          <w:szCs w:val="28"/>
        </w:rPr>
        <w:t xml:space="preserve">Ф.И.О. руководителя </w:t>
      </w:r>
      <w:r>
        <w:rPr>
          <w:rFonts w:ascii="Times New Roman" w:hAnsi="Times New Roman" w:cs="Times New Roman"/>
          <w:sz w:val="28"/>
          <w:szCs w:val="28"/>
        </w:rPr>
        <w:t>(полностью)_____</w:t>
      </w:r>
      <w:r w:rsidRPr="00E31005">
        <w:rPr>
          <w:rFonts w:ascii="Times New Roman" w:hAnsi="Times New Roman" w:cs="Times New Roman"/>
          <w:sz w:val="28"/>
          <w:szCs w:val="28"/>
        </w:rPr>
        <w:t>__</w:t>
      </w:r>
      <w:r>
        <w:rPr>
          <w:rFonts w:ascii="Times New Roman" w:hAnsi="Times New Roman" w:cs="Times New Roman"/>
          <w:sz w:val="28"/>
          <w:szCs w:val="28"/>
        </w:rPr>
        <w:t>______________________________</w:t>
      </w:r>
    </w:p>
    <w:p w:rsidR="005551DF" w:rsidRPr="00E31005" w:rsidRDefault="005551DF" w:rsidP="00F11426">
      <w:pPr>
        <w:pStyle w:val="BodyText3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7. </w:t>
      </w:r>
      <w:r w:rsidRPr="00E31005">
        <w:rPr>
          <w:rFonts w:ascii="Times New Roman" w:hAnsi="Times New Roman" w:cs="Times New Roman"/>
          <w:sz w:val="28"/>
          <w:szCs w:val="28"/>
        </w:rPr>
        <w:t>почтовый, электронный адрес: 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</w:t>
      </w:r>
    </w:p>
    <w:p w:rsidR="005551DF" w:rsidRDefault="005551DF" w:rsidP="00F11426">
      <w:pPr>
        <w:pStyle w:val="BodyText3"/>
        <w:pBdr>
          <w:bottom w:val="single" w:sz="12" w:space="1" w:color="auto"/>
        </w:pBd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8. </w:t>
      </w:r>
      <w:r w:rsidRPr="00E31005">
        <w:rPr>
          <w:rFonts w:ascii="Times New Roman" w:hAnsi="Times New Roman" w:cs="Times New Roman"/>
          <w:sz w:val="28"/>
          <w:szCs w:val="28"/>
        </w:rPr>
        <w:t xml:space="preserve">контактные телефоны с </w:t>
      </w:r>
      <w:r>
        <w:rPr>
          <w:rFonts w:ascii="Times New Roman" w:hAnsi="Times New Roman" w:cs="Times New Roman"/>
          <w:sz w:val="28"/>
          <w:szCs w:val="28"/>
        </w:rPr>
        <w:t>к</w:t>
      </w:r>
      <w:r w:rsidRPr="00E31005">
        <w:rPr>
          <w:rFonts w:ascii="Times New Roman" w:hAnsi="Times New Roman" w:cs="Times New Roman"/>
          <w:sz w:val="28"/>
          <w:szCs w:val="28"/>
        </w:rPr>
        <w:t>одами:</w:t>
      </w:r>
    </w:p>
    <w:p w:rsidR="005551DF" w:rsidRPr="00E31005" w:rsidRDefault="005551DF" w:rsidP="00F11426">
      <w:pPr>
        <w:pStyle w:val="BodyText3"/>
        <w:pBdr>
          <w:bottom w:val="single" w:sz="12" w:space="1" w:color="auto"/>
        </w:pBd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</w:t>
      </w:r>
      <w:r w:rsidRPr="00E31005">
        <w:rPr>
          <w:rFonts w:ascii="Times New Roman" w:hAnsi="Times New Roman" w:cs="Times New Roman"/>
          <w:sz w:val="28"/>
          <w:szCs w:val="28"/>
        </w:rPr>
        <w:t>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</w:t>
      </w:r>
      <w:r w:rsidRPr="00E31005">
        <w:rPr>
          <w:rFonts w:ascii="Times New Roman" w:hAnsi="Times New Roman" w:cs="Times New Roman"/>
          <w:sz w:val="28"/>
          <w:szCs w:val="28"/>
        </w:rPr>
        <w:t xml:space="preserve"> _________________________________________________________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</w:t>
      </w:r>
    </w:p>
    <w:p w:rsidR="005551DF" w:rsidRDefault="005551DF" w:rsidP="00F11426">
      <w:pPr>
        <w:pStyle w:val="BodyText3"/>
        <w:pBdr>
          <w:bottom w:val="single" w:sz="12" w:space="1" w:color="auto"/>
        </w:pBd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9. Ф.И.О. (полностью), </w:t>
      </w:r>
      <w:r w:rsidRPr="00E31005">
        <w:rPr>
          <w:rFonts w:ascii="Times New Roman" w:hAnsi="Times New Roman" w:cs="Times New Roman"/>
          <w:sz w:val="28"/>
          <w:szCs w:val="28"/>
        </w:rPr>
        <w:t>паспортные данные всех участников:</w:t>
      </w:r>
    </w:p>
    <w:p w:rsidR="005551DF" w:rsidRDefault="005551DF" w:rsidP="00F11426">
      <w:pPr>
        <w:pStyle w:val="BodyText3"/>
        <w:pBdr>
          <w:bottom w:val="single" w:sz="12" w:space="1" w:color="auto"/>
        </w:pBd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31005">
        <w:rPr>
          <w:rFonts w:ascii="Times New Roman" w:hAnsi="Times New Roman" w:cs="Times New Roman"/>
          <w:sz w:val="28"/>
          <w:szCs w:val="28"/>
        </w:rPr>
        <w:t>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</w:t>
      </w:r>
      <w:r w:rsidRPr="00E310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____________</w:t>
      </w:r>
      <w:r w:rsidRPr="00E31005">
        <w:rPr>
          <w:rFonts w:ascii="Times New Roman" w:hAnsi="Times New Roman" w:cs="Times New Roman"/>
          <w:sz w:val="28"/>
          <w:szCs w:val="28"/>
        </w:rPr>
        <w:t>_________________________________________________________</w:t>
      </w:r>
    </w:p>
    <w:p w:rsidR="005551DF" w:rsidRDefault="005551DF" w:rsidP="00F11426">
      <w:pPr>
        <w:pStyle w:val="BodyText3"/>
        <w:pBdr>
          <w:bottom w:val="single" w:sz="12" w:space="1" w:color="auto"/>
        </w:pBd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</w:t>
      </w:r>
    </w:p>
    <w:p w:rsidR="005551DF" w:rsidRDefault="005551DF" w:rsidP="00F11426">
      <w:pPr>
        <w:pStyle w:val="BodyText3"/>
        <w:pBdr>
          <w:bottom w:val="single" w:sz="12" w:space="1" w:color="auto"/>
        </w:pBd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</w:t>
      </w:r>
    </w:p>
    <w:p w:rsidR="005551DF" w:rsidRDefault="005551DF" w:rsidP="00F11426">
      <w:pPr>
        <w:pStyle w:val="BodyText3"/>
        <w:pBdr>
          <w:bottom w:val="single" w:sz="12" w:space="1" w:color="auto"/>
        </w:pBd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</w:t>
      </w:r>
    </w:p>
    <w:p w:rsidR="005551DF" w:rsidRDefault="005551DF" w:rsidP="00F11426">
      <w:pPr>
        <w:pStyle w:val="BodyText3"/>
        <w:pBdr>
          <w:bottom w:val="single" w:sz="12" w:space="1" w:color="auto"/>
        </w:pBd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</w:t>
      </w:r>
    </w:p>
    <w:p w:rsidR="005551DF" w:rsidRDefault="005551DF" w:rsidP="00F11426">
      <w:pPr>
        <w:pStyle w:val="BodyText3"/>
        <w:pBdr>
          <w:bottom w:val="single" w:sz="12" w:space="1" w:color="auto"/>
        </w:pBd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</w:t>
      </w:r>
    </w:p>
    <w:p w:rsidR="005551DF" w:rsidRPr="00E31005" w:rsidRDefault="005551DF" w:rsidP="00F11426">
      <w:pPr>
        <w:pStyle w:val="BodyText3"/>
        <w:pBdr>
          <w:bottom w:val="single" w:sz="12" w:space="1" w:color="auto"/>
        </w:pBd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</w:t>
      </w:r>
    </w:p>
    <w:p w:rsidR="005551DF" w:rsidRPr="00E31005" w:rsidRDefault="005551DF" w:rsidP="00F11426">
      <w:pPr>
        <w:pStyle w:val="BodyText3"/>
        <w:pBdr>
          <w:bottom w:val="single" w:sz="12" w:space="1" w:color="auto"/>
        </w:pBd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10.</w:t>
      </w:r>
      <w:r w:rsidRPr="00E31005">
        <w:rPr>
          <w:rFonts w:ascii="Times New Roman" w:hAnsi="Times New Roman" w:cs="Times New Roman"/>
          <w:sz w:val="28"/>
          <w:szCs w:val="28"/>
        </w:rPr>
        <w:t>дата заезда ___________________________________________</w:t>
      </w:r>
    </w:p>
    <w:p w:rsidR="005551DF" w:rsidRPr="00E31005" w:rsidRDefault="005551DF" w:rsidP="00F11426">
      <w:pPr>
        <w:pStyle w:val="BodyText3"/>
        <w:pBdr>
          <w:bottom w:val="single" w:sz="12" w:space="1" w:color="auto"/>
        </w:pBd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11.</w:t>
      </w:r>
      <w:r w:rsidRPr="00E31005">
        <w:rPr>
          <w:rFonts w:ascii="Times New Roman" w:hAnsi="Times New Roman" w:cs="Times New Roman"/>
          <w:sz w:val="28"/>
          <w:szCs w:val="28"/>
        </w:rPr>
        <w:t>дата отъезда _________________________________________</w:t>
      </w:r>
    </w:p>
    <w:p w:rsidR="005551DF" w:rsidRPr="00E31005" w:rsidRDefault="005551DF" w:rsidP="00E31005">
      <w:pPr>
        <w:pStyle w:val="BodyText3"/>
        <w:pBdr>
          <w:bottom w:val="single" w:sz="12" w:space="1" w:color="auto"/>
        </w:pBdr>
        <w:tabs>
          <w:tab w:val="num" w:pos="2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551DF" w:rsidRPr="00E31005" w:rsidRDefault="005551DF" w:rsidP="00E3100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551DF" w:rsidRPr="00E31005" w:rsidRDefault="005551DF" w:rsidP="00E3100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31005">
        <w:rPr>
          <w:rFonts w:ascii="Times New Roman" w:hAnsi="Times New Roman" w:cs="Times New Roman"/>
          <w:sz w:val="28"/>
          <w:szCs w:val="28"/>
        </w:rPr>
        <w:t xml:space="preserve">М.П. </w:t>
      </w:r>
      <w:r w:rsidRPr="00E31005">
        <w:rPr>
          <w:rFonts w:ascii="Times New Roman" w:hAnsi="Times New Roman" w:cs="Times New Roman"/>
          <w:sz w:val="28"/>
          <w:szCs w:val="28"/>
        </w:rPr>
        <w:tab/>
        <w:t xml:space="preserve">                                          </w:t>
      </w:r>
      <w:r w:rsidRPr="00E31005">
        <w:rPr>
          <w:rFonts w:ascii="Times New Roman" w:hAnsi="Times New Roman" w:cs="Times New Roman"/>
          <w:sz w:val="28"/>
          <w:szCs w:val="28"/>
        </w:rPr>
        <w:tab/>
        <w:t>«_____»__________201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E31005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5551DF" w:rsidRPr="00E31005" w:rsidRDefault="005551DF" w:rsidP="00E31005">
      <w:pPr>
        <w:pStyle w:val="BodyTextIndent"/>
        <w:ind w:left="0"/>
      </w:pPr>
      <w:r w:rsidRPr="00E31005">
        <w:t>Подпись руководителя</w:t>
      </w:r>
    </w:p>
    <w:p w:rsidR="005551DF" w:rsidRPr="00E31005" w:rsidRDefault="005551DF">
      <w:pPr>
        <w:pStyle w:val="BodyTextIndent"/>
        <w:ind w:left="0"/>
      </w:pPr>
    </w:p>
    <w:sectPr w:rsidR="005551DF" w:rsidRPr="00E31005" w:rsidSect="00E31005"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D4220C"/>
    <w:multiLevelType w:val="hybridMultilevel"/>
    <w:tmpl w:val="E65CDC0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45C96BA5"/>
    <w:multiLevelType w:val="hybridMultilevel"/>
    <w:tmpl w:val="C152D896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cs="Wingdings" w:hint="default"/>
      </w:rPr>
    </w:lvl>
  </w:abstractNum>
  <w:abstractNum w:abstractNumId="2">
    <w:nsid w:val="4A02728C"/>
    <w:multiLevelType w:val="singleLevel"/>
    <w:tmpl w:val="69A0AD0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>
    <w:nsid w:val="529852C3"/>
    <w:multiLevelType w:val="hybridMultilevel"/>
    <w:tmpl w:val="D6342356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  <w:lvlOverride w:ilvl="0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832327"/>
    <w:rsid w:val="000A53FE"/>
    <w:rsid w:val="000B6AAC"/>
    <w:rsid w:val="001E01C6"/>
    <w:rsid w:val="002F12AB"/>
    <w:rsid w:val="00326130"/>
    <w:rsid w:val="00455775"/>
    <w:rsid w:val="004D78EF"/>
    <w:rsid w:val="005551DF"/>
    <w:rsid w:val="005A5EF9"/>
    <w:rsid w:val="005A7E7B"/>
    <w:rsid w:val="005E5BE4"/>
    <w:rsid w:val="005F3FF5"/>
    <w:rsid w:val="00832327"/>
    <w:rsid w:val="00867044"/>
    <w:rsid w:val="008D09FE"/>
    <w:rsid w:val="0099362F"/>
    <w:rsid w:val="00A95658"/>
    <w:rsid w:val="00BB08A3"/>
    <w:rsid w:val="00C032C5"/>
    <w:rsid w:val="00C371F1"/>
    <w:rsid w:val="00C46B56"/>
    <w:rsid w:val="00D97A10"/>
    <w:rsid w:val="00DB29E7"/>
    <w:rsid w:val="00E31005"/>
    <w:rsid w:val="00EA2B00"/>
    <w:rsid w:val="00F1142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Body Text Indent 3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B6AAC"/>
    <w:pPr>
      <w:spacing w:after="200" w:line="276" w:lineRule="auto"/>
    </w:pPr>
    <w:rPr>
      <w:rFonts w:eastAsia="Times New Roman" w:cs="Calibri"/>
    </w:rPr>
  </w:style>
  <w:style w:type="paragraph" w:styleId="Heading3">
    <w:name w:val="heading 3"/>
    <w:basedOn w:val="Normal"/>
    <w:next w:val="Normal"/>
    <w:link w:val="Heading3Char"/>
    <w:uiPriority w:val="99"/>
    <w:qFormat/>
    <w:rsid w:val="000B6AAC"/>
    <w:pPr>
      <w:keepNext/>
      <w:keepLines/>
      <w:spacing w:before="200" w:after="0"/>
      <w:outlineLvl w:val="2"/>
    </w:pPr>
    <w:rPr>
      <w:rFonts w:ascii="Cambria" w:hAnsi="Cambria" w:cs="Cambria"/>
      <w:b/>
      <w:bCs/>
      <w:color w:val="4F81BD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9"/>
    <w:semiHidden/>
    <w:locked/>
    <w:rsid w:val="000B6AAC"/>
    <w:rPr>
      <w:rFonts w:ascii="Cambria" w:hAnsi="Cambria" w:cs="Cambria"/>
      <w:b/>
      <w:bCs/>
      <w:color w:val="4F81BD"/>
      <w:lang w:eastAsia="ru-RU"/>
    </w:rPr>
  </w:style>
  <w:style w:type="paragraph" w:styleId="BodyTextIndent">
    <w:name w:val="Body Text Indent"/>
    <w:basedOn w:val="Normal"/>
    <w:link w:val="BodyTextIndentChar"/>
    <w:uiPriority w:val="99"/>
    <w:semiHidden/>
    <w:rsid w:val="000B6AAC"/>
    <w:pPr>
      <w:spacing w:after="0" w:line="240" w:lineRule="auto"/>
      <w:ind w:left="708"/>
    </w:pPr>
    <w:rPr>
      <w:rFonts w:ascii="Times New Roman" w:hAnsi="Times New Roman" w:cs="Times New Roman"/>
      <w:sz w:val="28"/>
      <w:szCs w:val="28"/>
    </w:r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locked/>
    <w:rsid w:val="000B6AAC"/>
    <w:rPr>
      <w:rFonts w:ascii="Times New Roman" w:hAnsi="Times New Roman" w:cs="Times New Roman"/>
      <w:sz w:val="24"/>
      <w:szCs w:val="24"/>
      <w:lang w:eastAsia="ru-RU"/>
    </w:rPr>
  </w:style>
  <w:style w:type="paragraph" w:styleId="BodyText3">
    <w:name w:val="Body Text 3"/>
    <w:basedOn w:val="Normal"/>
    <w:link w:val="BodyText3Char"/>
    <w:uiPriority w:val="99"/>
    <w:semiHidden/>
    <w:rsid w:val="000B6AAC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locked/>
    <w:rsid w:val="000B6AAC"/>
    <w:rPr>
      <w:rFonts w:ascii="Calibri" w:hAnsi="Calibri" w:cs="Calibri"/>
      <w:sz w:val="16"/>
      <w:szCs w:val="16"/>
      <w:lang w:eastAsia="ru-RU"/>
    </w:rPr>
  </w:style>
  <w:style w:type="paragraph" w:styleId="BodyTextIndent3">
    <w:name w:val="Body Text Indent 3"/>
    <w:basedOn w:val="Normal"/>
    <w:link w:val="BodyTextIndent3Char"/>
    <w:uiPriority w:val="99"/>
    <w:rsid w:val="000B6AAC"/>
    <w:pPr>
      <w:spacing w:after="120" w:line="240" w:lineRule="auto"/>
      <w:ind w:left="283"/>
    </w:pPr>
    <w:rPr>
      <w:rFonts w:ascii="Times New Roman" w:hAnsi="Times New Roman" w:cs="Times New Roman"/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locked/>
    <w:rsid w:val="000B6AAC"/>
    <w:rPr>
      <w:rFonts w:ascii="Times New Roman" w:hAnsi="Times New Roman" w:cs="Times New Roman"/>
      <w:sz w:val="16"/>
      <w:szCs w:val="16"/>
      <w:lang w:eastAsia="ru-RU"/>
    </w:rPr>
  </w:style>
  <w:style w:type="paragraph" w:styleId="BodyText">
    <w:name w:val="Body Text"/>
    <w:basedOn w:val="Normal"/>
    <w:link w:val="BodyTextChar"/>
    <w:uiPriority w:val="99"/>
    <w:semiHidden/>
    <w:rsid w:val="004D78EF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sid w:val="004D78EF"/>
    <w:rPr>
      <w:rFonts w:ascii="Calibri" w:hAnsi="Calibri" w:cs="Calibri"/>
      <w:lang w:eastAsia="ru-RU"/>
    </w:rPr>
  </w:style>
  <w:style w:type="paragraph" w:styleId="NoSpacing">
    <w:name w:val="No Spacing"/>
    <w:uiPriority w:val="99"/>
    <w:qFormat/>
    <w:rsid w:val="004D78EF"/>
    <w:rPr>
      <w:rFonts w:eastAsia="Times New Roman" w:cs="Calibri"/>
    </w:rPr>
  </w:style>
  <w:style w:type="paragraph" w:styleId="BalloonText">
    <w:name w:val="Balloon Text"/>
    <w:basedOn w:val="Normal"/>
    <w:link w:val="BalloonTextChar"/>
    <w:uiPriority w:val="99"/>
    <w:semiHidden/>
    <w:rsid w:val="00DB29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DB29E7"/>
    <w:rPr>
      <w:rFonts w:ascii="Tahoma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235599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E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63</TotalTime>
  <Pages>3</Pages>
  <Words>800</Words>
  <Characters>4565</Characters>
  <Application>Microsoft Office Outlook</Application>
  <DocSecurity>0</DocSecurity>
  <Lines>0</Lines>
  <Paragraphs>0</Paragraphs>
  <ScaleCrop>false</ScaleCrop>
  <Company>Computer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Республика</dc:creator>
  <cp:keywords/>
  <dc:description/>
  <cp:lastModifiedBy>User</cp:lastModifiedBy>
  <cp:revision>16</cp:revision>
  <cp:lastPrinted>2012-04-20T03:44:00Z</cp:lastPrinted>
  <dcterms:created xsi:type="dcterms:W3CDTF">2012-01-15T09:25:00Z</dcterms:created>
  <dcterms:modified xsi:type="dcterms:W3CDTF">2012-06-18T09:00:00Z</dcterms:modified>
</cp:coreProperties>
</file>